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DD2" w:rsidRPr="00F70907" w:rsidRDefault="00656D34" w:rsidP="000B567B">
      <w:pPr>
        <w:pStyle w:val="Ttulo4"/>
        <w:jc w:val="center"/>
        <w:rPr>
          <w:rFonts w:ascii="Verdana" w:hAnsi="Verdana"/>
          <w:i w:val="0"/>
          <w:sz w:val="24"/>
          <w:szCs w:val="24"/>
        </w:rPr>
      </w:pPr>
      <w:r>
        <w:rPr>
          <w:rFonts w:ascii="Verdana" w:hAnsi="Verdana"/>
          <w:i w:val="0"/>
          <w:sz w:val="24"/>
          <w:szCs w:val="24"/>
        </w:rPr>
        <w:t xml:space="preserve">INDICAÇÃO Nº </w:t>
      </w:r>
      <w:r w:rsidR="00D76133">
        <w:rPr>
          <w:rFonts w:ascii="Verdana" w:hAnsi="Verdana"/>
          <w:i w:val="0"/>
          <w:sz w:val="24"/>
          <w:szCs w:val="24"/>
        </w:rPr>
        <w:t>____/2021</w:t>
      </w:r>
    </w:p>
    <w:p w:rsidR="00AF7DD2" w:rsidRPr="00206963" w:rsidRDefault="00AF7DD2" w:rsidP="002122F8">
      <w:pPr>
        <w:tabs>
          <w:tab w:val="left" w:pos="426"/>
        </w:tabs>
        <w:jc w:val="center"/>
        <w:rPr>
          <w:rFonts w:ascii="Verdana" w:hAnsi="Verdana"/>
          <w:sz w:val="26"/>
          <w:szCs w:val="26"/>
        </w:rPr>
      </w:pPr>
    </w:p>
    <w:p w:rsidR="00AF7DD2" w:rsidRPr="00206963" w:rsidRDefault="00AF7DD2" w:rsidP="002122F8">
      <w:pPr>
        <w:tabs>
          <w:tab w:val="left" w:pos="426"/>
        </w:tabs>
        <w:jc w:val="center"/>
        <w:rPr>
          <w:rFonts w:ascii="Verdana" w:hAnsi="Verdana"/>
          <w:sz w:val="26"/>
          <w:szCs w:val="26"/>
        </w:rPr>
      </w:pPr>
    </w:p>
    <w:p w:rsidR="002122F8" w:rsidRDefault="002122F8" w:rsidP="002D5375">
      <w:pPr>
        <w:tabs>
          <w:tab w:val="left" w:pos="426"/>
        </w:tabs>
        <w:ind w:left="4253"/>
        <w:jc w:val="both"/>
        <w:rPr>
          <w:rFonts w:ascii="Verdana" w:hAnsi="Verdana" w:cs="Tahoma"/>
          <w:sz w:val="24"/>
          <w:szCs w:val="24"/>
        </w:rPr>
      </w:pPr>
    </w:p>
    <w:p w:rsidR="00A21A6C" w:rsidRPr="000F1407" w:rsidRDefault="00546644" w:rsidP="00D76133">
      <w:pPr>
        <w:tabs>
          <w:tab w:val="left" w:pos="426"/>
        </w:tabs>
        <w:ind w:left="4536"/>
        <w:jc w:val="both"/>
        <w:rPr>
          <w:rFonts w:ascii="Verdana" w:hAnsi="Verdana" w:cs="Tahoma"/>
          <w:sz w:val="26"/>
          <w:szCs w:val="26"/>
        </w:rPr>
      </w:pPr>
      <w:r w:rsidRPr="006569B5">
        <w:rPr>
          <w:rFonts w:ascii="Verdana" w:hAnsi="Verdana" w:cs="Tahoma"/>
          <w:b/>
          <w:sz w:val="22"/>
          <w:szCs w:val="22"/>
        </w:rPr>
        <w:t xml:space="preserve">Solicito a Prefeitura Municipal, </w:t>
      </w:r>
      <w:r w:rsidR="00D76133">
        <w:rPr>
          <w:rFonts w:ascii="Verdana" w:hAnsi="Verdana" w:cs="Tahoma"/>
          <w:b/>
          <w:sz w:val="22"/>
          <w:szCs w:val="22"/>
        </w:rPr>
        <w:t>para que faça o ca</w:t>
      </w:r>
      <w:r w:rsidR="0072481E">
        <w:rPr>
          <w:rFonts w:ascii="Verdana" w:hAnsi="Verdana" w:cs="Tahoma"/>
          <w:b/>
          <w:sz w:val="22"/>
          <w:szCs w:val="22"/>
        </w:rPr>
        <w:t>lçamento d</w:t>
      </w:r>
      <w:r w:rsidR="00D76133">
        <w:rPr>
          <w:rFonts w:ascii="Verdana" w:hAnsi="Verdana" w:cs="Tahoma"/>
          <w:b/>
          <w:sz w:val="22"/>
          <w:szCs w:val="22"/>
        </w:rPr>
        <w:t>a Rua das Figueiras no Bairro Meireles.</w:t>
      </w:r>
      <w:r w:rsidR="00D76133" w:rsidRPr="000F1407">
        <w:rPr>
          <w:rFonts w:ascii="Verdana" w:hAnsi="Verdana" w:cs="Tahoma"/>
          <w:sz w:val="26"/>
          <w:szCs w:val="26"/>
        </w:rPr>
        <w:t xml:space="preserve"> </w:t>
      </w:r>
    </w:p>
    <w:p w:rsidR="00A21A6C" w:rsidRPr="000F1407" w:rsidRDefault="00A21A6C" w:rsidP="00A21A6C">
      <w:pPr>
        <w:tabs>
          <w:tab w:val="left" w:pos="426"/>
        </w:tabs>
        <w:jc w:val="both"/>
        <w:rPr>
          <w:rFonts w:ascii="Verdana" w:hAnsi="Verdana"/>
          <w:sz w:val="26"/>
          <w:szCs w:val="26"/>
        </w:rPr>
      </w:pPr>
    </w:p>
    <w:p w:rsidR="00585F2D" w:rsidRDefault="00585F2D" w:rsidP="001200C6">
      <w:pPr>
        <w:tabs>
          <w:tab w:val="left" w:pos="426"/>
        </w:tabs>
        <w:rPr>
          <w:rFonts w:ascii="Verdana" w:hAnsi="Verdana"/>
          <w:sz w:val="24"/>
          <w:szCs w:val="24"/>
        </w:rPr>
      </w:pPr>
    </w:p>
    <w:p w:rsidR="008E3A6B" w:rsidRPr="00F70907" w:rsidRDefault="001200C6" w:rsidP="001200C6">
      <w:pPr>
        <w:tabs>
          <w:tab w:val="left" w:pos="426"/>
        </w:tabs>
        <w:rPr>
          <w:rFonts w:ascii="Verdana" w:hAnsi="Verdana"/>
          <w:sz w:val="22"/>
          <w:szCs w:val="22"/>
        </w:rPr>
      </w:pPr>
      <w:r w:rsidRPr="00F70907">
        <w:rPr>
          <w:rFonts w:ascii="Verdana" w:hAnsi="Verdana"/>
          <w:sz w:val="22"/>
          <w:szCs w:val="22"/>
        </w:rPr>
        <w:t>Senhor Presidente</w:t>
      </w:r>
    </w:p>
    <w:p w:rsidR="001200C6" w:rsidRPr="00F70907" w:rsidRDefault="001200C6" w:rsidP="00A21A6C">
      <w:pPr>
        <w:tabs>
          <w:tab w:val="left" w:pos="426"/>
        </w:tabs>
        <w:jc w:val="both"/>
        <w:rPr>
          <w:rFonts w:ascii="Verdana" w:hAnsi="Verdana"/>
          <w:b/>
          <w:sz w:val="22"/>
          <w:szCs w:val="22"/>
        </w:rPr>
      </w:pPr>
    </w:p>
    <w:p w:rsidR="001200C6" w:rsidRPr="00F70907" w:rsidRDefault="001200C6" w:rsidP="00A21A6C">
      <w:pPr>
        <w:tabs>
          <w:tab w:val="left" w:pos="426"/>
        </w:tabs>
        <w:jc w:val="both"/>
        <w:rPr>
          <w:rFonts w:ascii="Verdana" w:hAnsi="Verdana"/>
          <w:b/>
          <w:sz w:val="22"/>
          <w:szCs w:val="22"/>
        </w:rPr>
      </w:pPr>
    </w:p>
    <w:p w:rsidR="00B96E1D" w:rsidRDefault="001200C6" w:rsidP="00F70907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22"/>
          <w:szCs w:val="22"/>
        </w:rPr>
      </w:pPr>
      <w:r w:rsidRPr="00F70907">
        <w:rPr>
          <w:rFonts w:ascii="Verdana" w:hAnsi="Verdana"/>
          <w:sz w:val="22"/>
          <w:szCs w:val="22"/>
        </w:rPr>
        <w:t xml:space="preserve">INDICO, nos termos regimentais, que se encaminhe ofício a Prefeitura Municipal junto a Secretaria competente, </w:t>
      </w:r>
      <w:r w:rsidRPr="007D7A6D">
        <w:rPr>
          <w:rFonts w:ascii="Verdana" w:hAnsi="Verdana"/>
          <w:b/>
          <w:sz w:val="22"/>
          <w:szCs w:val="22"/>
        </w:rPr>
        <w:t xml:space="preserve">solicitando </w:t>
      </w:r>
      <w:r w:rsidR="00D76133">
        <w:rPr>
          <w:rFonts w:ascii="Verdana" w:hAnsi="Verdana"/>
          <w:b/>
          <w:sz w:val="22"/>
          <w:szCs w:val="22"/>
        </w:rPr>
        <w:t>o calçamento da Rua das Figueiras.</w:t>
      </w:r>
    </w:p>
    <w:p w:rsidR="00D76133" w:rsidRPr="007D7A6D" w:rsidRDefault="00D76133" w:rsidP="00F70907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 Considerando o transtorno com a poeira no local</w:t>
      </w:r>
      <w:r w:rsidR="0072481E">
        <w:rPr>
          <w:rFonts w:ascii="Verdana" w:hAnsi="Verdana"/>
          <w:b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,o que ocasiona problemas respiratórios para os moradores.</w:t>
      </w:r>
    </w:p>
    <w:p w:rsidR="00B45FBD" w:rsidRPr="00F70907" w:rsidRDefault="00B45FBD" w:rsidP="00A21A6C">
      <w:pPr>
        <w:tabs>
          <w:tab w:val="left" w:pos="426"/>
        </w:tabs>
        <w:jc w:val="both"/>
        <w:rPr>
          <w:rFonts w:ascii="Verdana" w:hAnsi="Verdana"/>
          <w:sz w:val="22"/>
          <w:szCs w:val="22"/>
        </w:rPr>
      </w:pPr>
    </w:p>
    <w:p w:rsidR="00A3704F" w:rsidRPr="00F70907" w:rsidRDefault="00A3704F" w:rsidP="00B56B0A">
      <w:pPr>
        <w:tabs>
          <w:tab w:val="left" w:pos="426"/>
        </w:tabs>
        <w:jc w:val="both"/>
        <w:rPr>
          <w:rFonts w:ascii="Verdana" w:hAnsi="Verdana"/>
          <w:b/>
          <w:sz w:val="22"/>
          <w:szCs w:val="22"/>
        </w:rPr>
      </w:pPr>
    </w:p>
    <w:p w:rsidR="00831A65" w:rsidRDefault="00831A65" w:rsidP="00A21A6C">
      <w:pPr>
        <w:tabs>
          <w:tab w:val="left" w:pos="426"/>
        </w:tabs>
        <w:jc w:val="both"/>
        <w:rPr>
          <w:rFonts w:ascii="Verdana" w:hAnsi="Verdana"/>
          <w:sz w:val="24"/>
          <w:szCs w:val="24"/>
        </w:rPr>
      </w:pPr>
    </w:p>
    <w:p w:rsidR="0083388F" w:rsidRDefault="0083388F" w:rsidP="0033373D">
      <w:pPr>
        <w:tabs>
          <w:tab w:val="left" w:pos="426"/>
        </w:tabs>
        <w:jc w:val="right"/>
        <w:rPr>
          <w:rFonts w:ascii="Verdana" w:hAnsi="Verdana"/>
          <w:b/>
          <w:sz w:val="24"/>
          <w:szCs w:val="24"/>
        </w:rPr>
      </w:pPr>
    </w:p>
    <w:p w:rsidR="00117354" w:rsidRDefault="00117354" w:rsidP="0033373D">
      <w:pPr>
        <w:tabs>
          <w:tab w:val="left" w:pos="426"/>
        </w:tabs>
        <w:jc w:val="right"/>
        <w:rPr>
          <w:rFonts w:ascii="Verdana" w:hAnsi="Verdana"/>
          <w:b/>
          <w:sz w:val="24"/>
          <w:szCs w:val="24"/>
        </w:rPr>
      </w:pPr>
    </w:p>
    <w:p w:rsidR="0033373D" w:rsidRDefault="00831A65" w:rsidP="0033373D">
      <w:pPr>
        <w:tabs>
          <w:tab w:val="left" w:pos="426"/>
        </w:tabs>
        <w:jc w:val="right"/>
        <w:rPr>
          <w:rFonts w:ascii="Verdana" w:hAnsi="Verdana"/>
          <w:sz w:val="22"/>
          <w:szCs w:val="22"/>
        </w:rPr>
      </w:pPr>
      <w:r w:rsidRPr="00F70907">
        <w:rPr>
          <w:rFonts w:ascii="Verdana" w:hAnsi="Verdana"/>
          <w:sz w:val="22"/>
          <w:szCs w:val="22"/>
        </w:rPr>
        <w:t>Sala das Sessões</w:t>
      </w:r>
      <w:r w:rsidR="0033373D" w:rsidRPr="00F70907">
        <w:rPr>
          <w:rFonts w:ascii="Verdana" w:hAnsi="Verdana"/>
          <w:sz w:val="22"/>
          <w:szCs w:val="22"/>
        </w:rPr>
        <w:t xml:space="preserve">, </w:t>
      </w:r>
      <w:r w:rsidR="00D76133">
        <w:rPr>
          <w:rFonts w:ascii="Verdana" w:hAnsi="Verdana"/>
          <w:sz w:val="22"/>
          <w:szCs w:val="22"/>
        </w:rPr>
        <w:t xml:space="preserve">20 </w:t>
      </w:r>
      <w:r w:rsidR="00FF5DA0" w:rsidRPr="00720735">
        <w:rPr>
          <w:rFonts w:ascii="Verdana" w:hAnsi="Verdana"/>
          <w:sz w:val="22"/>
          <w:szCs w:val="22"/>
        </w:rPr>
        <w:t>de</w:t>
      </w:r>
      <w:r w:rsidR="00D76133">
        <w:rPr>
          <w:rFonts w:ascii="Verdana" w:hAnsi="Verdana"/>
          <w:sz w:val="22"/>
          <w:szCs w:val="22"/>
        </w:rPr>
        <w:t xml:space="preserve"> Setembro d</w:t>
      </w:r>
      <w:r w:rsidR="00FF5DA0" w:rsidRPr="001D483A">
        <w:rPr>
          <w:rFonts w:ascii="Verdana" w:hAnsi="Verdana"/>
          <w:sz w:val="22"/>
          <w:szCs w:val="22"/>
        </w:rPr>
        <w:t>e 20</w:t>
      </w:r>
      <w:r w:rsidR="001D483A">
        <w:rPr>
          <w:rFonts w:ascii="Verdana" w:hAnsi="Verdana"/>
          <w:sz w:val="22"/>
          <w:szCs w:val="22"/>
        </w:rPr>
        <w:t>21</w:t>
      </w:r>
      <w:r w:rsidR="00FF5DA0" w:rsidRPr="001D483A">
        <w:rPr>
          <w:rFonts w:ascii="Verdana" w:hAnsi="Verdana"/>
          <w:sz w:val="22"/>
          <w:szCs w:val="22"/>
        </w:rPr>
        <w:t>.</w:t>
      </w:r>
    </w:p>
    <w:p w:rsidR="0072481E" w:rsidRDefault="0072481E" w:rsidP="0033373D">
      <w:pPr>
        <w:tabs>
          <w:tab w:val="left" w:pos="426"/>
        </w:tabs>
        <w:jc w:val="right"/>
        <w:rPr>
          <w:rFonts w:ascii="Verdana" w:hAnsi="Verdana"/>
          <w:sz w:val="22"/>
          <w:szCs w:val="22"/>
        </w:rPr>
      </w:pPr>
    </w:p>
    <w:p w:rsidR="0072481E" w:rsidRDefault="0072481E" w:rsidP="0033373D">
      <w:pPr>
        <w:tabs>
          <w:tab w:val="left" w:pos="426"/>
        </w:tabs>
        <w:jc w:val="right"/>
        <w:rPr>
          <w:rFonts w:ascii="Verdana" w:hAnsi="Verdana"/>
          <w:sz w:val="22"/>
          <w:szCs w:val="22"/>
        </w:rPr>
      </w:pPr>
    </w:p>
    <w:p w:rsidR="0072481E" w:rsidRPr="00F70907" w:rsidRDefault="0072481E" w:rsidP="0033373D">
      <w:pPr>
        <w:tabs>
          <w:tab w:val="left" w:pos="426"/>
        </w:tabs>
        <w:jc w:val="right"/>
        <w:rPr>
          <w:rFonts w:ascii="Verdana" w:hAnsi="Verdana"/>
          <w:sz w:val="22"/>
          <w:szCs w:val="22"/>
        </w:rPr>
      </w:pPr>
    </w:p>
    <w:p w:rsidR="00B41BD4" w:rsidRDefault="00B41BD4" w:rsidP="0033373D">
      <w:pPr>
        <w:tabs>
          <w:tab w:val="left" w:pos="426"/>
        </w:tabs>
        <w:jc w:val="right"/>
        <w:rPr>
          <w:rFonts w:ascii="Verdana" w:hAnsi="Verdana"/>
          <w:b/>
          <w:sz w:val="24"/>
          <w:szCs w:val="24"/>
        </w:rPr>
      </w:pPr>
    </w:p>
    <w:p w:rsidR="00B41BD4" w:rsidRDefault="00B41BD4" w:rsidP="0033373D">
      <w:pPr>
        <w:tabs>
          <w:tab w:val="left" w:pos="426"/>
        </w:tabs>
        <w:jc w:val="right"/>
        <w:rPr>
          <w:rFonts w:ascii="Verdana" w:hAnsi="Verdana"/>
          <w:sz w:val="24"/>
          <w:szCs w:val="24"/>
        </w:rPr>
      </w:pPr>
    </w:p>
    <w:p w:rsidR="0033373D" w:rsidRDefault="0033373D" w:rsidP="0033373D">
      <w:pPr>
        <w:tabs>
          <w:tab w:val="left" w:pos="426"/>
        </w:tabs>
        <w:jc w:val="right"/>
        <w:rPr>
          <w:rFonts w:ascii="Verdana" w:hAnsi="Verdana"/>
          <w:sz w:val="24"/>
          <w:szCs w:val="24"/>
        </w:rPr>
      </w:pPr>
    </w:p>
    <w:p w:rsidR="00071ECC" w:rsidRDefault="00071ECC" w:rsidP="0033373D">
      <w:pPr>
        <w:tabs>
          <w:tab w:val="left" w:pos="426"/>
        </w:tabs>
        <w:jc w:val="right"/>
        <w:rPr>
          <w:rFonts w:ascii="Verdana" w:hAnsi="Verdana"/>
          <w:sz w:val="24"/>
          <w:szCs w:val="24"/>
        </w:rPr>
      </w:pPr>
    </w:p>
    <w:p w:rsidR="004929F9" w:rsidRDefault="004929F9" w:rsidP="0033373D">
      <w:pPr>
        <w:tabs>
          <w:tab w:val="left" w:pos="426"/>
        </w:tabs>
        <w:jc w:val="right"/>
        <w:rPr>
          <w:rFonts w:ascii="Verdana" w:hAnsi="Verdana"/>
          <w:sz w:val="24"/>
          <w:szCs w:val="24"/>
        </w:rPr>
      </w:pPr>
    </w:p>
    <w:p w:rsidR="00E75487" w:rsidRPr="00374D6D" w:rsidRDefault="00D76133" w:rsidP="00D76133">
      <w:pPr>
        <w:tabs>
          <w:tab w:val="left" w:pos="3516"/>
          <w:tab w:val="left" w:pos="3553"/>
        </w:tabs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___________________</w:t>
      </w:r>
    </w:p>
    <w:p w:rsidR="00656D34" w:rsidRDefault="0072481E" w:rsidP="00D76133">
      <w:pPr>
        <w:tabs>
          <w:tab w:val="left" w:pos="426"/>
        </w:tabs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Lili Marques</w:t>
      </w:r>
    </w:p>
    <w:p w:rsidR="0072481E" w:rsidRPr="00374D6D" w:rsidRDefault="0072481E" w:rsidP="00D76133">
      <w:pPr>
        <w:tabs>
          <w:tab w:val="left" w:pos="426"/>
        </w:tabs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Vereadora</w:t>
      </w:r>
    </w:p>
    <w:p w:rsidR="00DD3393" w:rsidRDefault="00DD3393" w:rsidP="0033373D">
      <w:pPr>
        <w:tabs>
          <w:tab w:val="left" w:pos="426"/>
        </w:tabs>
        <w:jc w:val="right"/>
        <w:rPr>
          <w:rFonts w:ascii="Verdana" w:hAnsi="Verdana"/>
          <w:sz w:val="24"/>
          <w:szCs w:val="24"/>
        </w:rPr>
      </w:pPr>
    </w:p>
    <w:p w:rsidR="00BC28C7" w:rsidRDefault="00BC28C7" w:rsidP="0033373D">
      <w:pPr>
        <w:tabs>
          <w:tab w:val="left" w:pos="426"/>
        </w:tabs>
        <w:jc w:val="right"/>
        <w:rPr>
          <w:rFonts w:ascii="Verdana" w:hAnsi="Verdana"/>
          <w:sz w:val="24"/>
          <w:szCs w:val="24"/>
        </w:rPr>
      </w:pPr>
    </w:p>
    <w:p w:rsidR="00BC28C7" w:rsidRDefault="00BC28C7" w:rsidP="0033373D">
      <w:pPr>
        <w:tabs>
          <w:tab w:val="left" w:pos="426"/>
        </w:tabs>
        <w:jc w:val="right"/>
        <w:rPr>
          <w:rFonts w:ascii="Verdana" w:hAnsi="Verdana"/>
          <w:sz w:val="24"/>
          <w:szCs w:val="24"/>
        </w:rPr>
      </w:pPr>
    </w:p>
    <w:p w:rsidR="00BC28C7" w:rsidRDefault="00BC28C7" w:rsidP="0033373D">
      <w:pPr>
        <w:tabs>
          <w:tab w:val="left" w:pos="426"/>
        </w:tabs>
        <w:jc w:val="right"/>
        <w:rPr>
          <w:rFonts w:ascii="Verdana" w:hAnsi="Verdana"/>
          <w:sz w:val="24"/>
          <w:szCs w:val="24"/>
        </w:rPr>
      </w:pPr>
    </w:p>
    <w:p w:rsidR="00861422" w:rsidRPr="00BC28C7" w:rsidRDefault="00861422" w:rsidP="0072481E">
      <w:pPr>
        <w:tabs>
          <w:tab w:val="left" w:pos="426"/>
        </w:tabs>
        <w:rPr>
          <w:rFonts w:ascii="Verdana" w:hAnsi="Verdana"/>
          <w:b/>
          <w:sz w:val="24"/>
          <w:szCs w:val="24"/>
        </w:rPr>
      </w:pPr>
    </w:p>
    <w:sectPr w:rsidR="00861422" w:rsidRPr="00BC28C7" w:rsidSect="00982463">
      <w:headerReference w:type="default" r:id="rId8"/>
      <w:footerReference w:type="default" r:id="rId9"/>
      <w:pgSz w:w="11907" w:h="16840" w:code="9"/>
      <w:pgMar w:top="1134" w:right="1134" w:bottom="1134" w:left="1701" w:header="567" w:footer="85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4504" w:rsidRDefault="00D34504">
      <w:r>
        <w:separator/>
      </w:r>
    </w:p>
  </w:endnote>
  <w:endnote w:type="continuationSeparator" w:id="1">
    <w:p w:rsidR="00D34504" w:rsidRDefault="00D345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3F9" w:rsidRDefault="008B13F9">
    <w:pPr>
      <w:pStyle w:val="Rodap"/>
      <w:jc w:val="center"/>
      <w:rPr>
        <w:rFonts w:ascii="Bookman Old Style" w:hAnsi="Bookman Old Style"/>
      </w:rPr>
    </w:pPr>
  </w:p>
  <w:p w:rsidR="009440DB" w:rsidRDefault="009440DB" w:rsidP="009440DB">
    <w:pPr>
      <w:pStyle w:val="Rodap"/>
      <w:jc w:val="center"/>
      <w:rPr>
        <w:rFonts w:ascii="Bookman Old Style" w:hAnsi="Bookman Old Style"/>
      </w:rPr>
    </w:pPr>
    <w:r>
      <w:rPr>
        <w:rFonts w:ascii="Bookman Old Style" w:hAnsi="Bookman Old Style"/>
      </w:rPr>
      <w:t>_________________________________________________________________________________</w:t>
    </w:r>
  </w:p>
  <w:p w:rsidR="009440DB" w:rsidRDefault="009440DB" w:rsidP="009440DB">
    <w:pPr>
      <w:pStyle w:val="Rodap"/>
      <w:jc w:val="center"/>
      <w:rPr>
        <w:rFonts w:ascii="Bookman Old Style" w:hAnsi="Bookman Old Style"/>
        <w:i/>
        <w:iCs/>
      </w:rPr>
    </w:pPr>
    <w:r>
      <w:rPr>
        <w:rFonts w:ascii="Bookman Old Style" w:hAnsi="Bookman Old Style"/>
        <w:i/>
        <w:iCs/>
      </w:rPr>
      <w:t>Travessa São Benedito, Nº 09 – Centro – Araçariguama – SP - CEP 18147-000.</w:t>
    </w:r>
  </w:p>
  <w:p w:rsidR="009440DB" w:rsidRDefault="009440DB" w:rsidP="009440DB">
    <w:pPr>
      <w:pStyle w:val="Rodap"/>
      <w:jc w:val="center"/>
      <w:rPr>
        <w:rFonts w:ascii="Bookman Old Style" w:hAnsi="Bookman Old Style"/>
      </w:rPr>
    </w:pPr>
    <w:r>
      <w:rPr>
        <w:rFonts w:ascii="Bookman Old Style" w:hAnsi="Bookman Old Style"/>
        <w:i/>
        <w:iCs/>
      </w:rPr>
      <w:t>Fone: (11) 4136-1455 – E-mail: camara.araca@uol.com.br</w:t>
    </w:r>
  </w:p>
  <w:p w:rsidR="008B13F9" w:rsidRPr="001473A8" w:rsidRDefault="008B13F9" w:rsidP="009440DB">
    <w:pPr>
      <w:pStyle w:val="Rodap"/>
      <w:jc w:val="center"/>
      <w:rPr>
        <w:rFonts w:ascii="Verdana" w:hAnsi="Verdana"/>
        <w:color w:val="0000FF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4504" w:rsidRDefault="00D34504">
      <w:r>
        <w:separator/>
      </w:r>
    </w:p>
  </w:footnote>
  <w:footnote w:type="continuationSeparator" w:id="1">
    <w:p w:rsidR="00D34504" w:rsidRDefault="00D345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000" w:rsidRDefault="0072481E" w:rsidP="00C65698">
    <w:pPr>
      <w:jc w:val="center"/>
      <w:rPr>
        <w:rFonts w:ascii="Verdana" w:hAnsi="Verdana"/>
        <w:b/>
        <w:sz w:val="28"/>
        <w:szCs w:val="28"/>
      </w:rPr>
    </w:pPr>
    <w:r>
      <w:rPr>
        <w:b/>
        <w:noProof/>
        <w:sz w:val="36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-151765</wp:posOffset>
          </wp:positionH>
          <wp:positionV relativeFrom="paragraph">
            <wp:posOffset>22225</wp:posOffset>
          </wp:positionV>
          <wp:extent cx="1102360" cy="962025"/>
          <wp:effectExtent l="19050" t="0" r="2540" b="0"/>
          <wp:wrapSquare wrapText="bothSides"/>
          <wp:docPr id="1" name="Imagem 1" descr="Brasão 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Nov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2360" cy="962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12E8C">
      <w:rPr>
        <w:rFonts w:ascii="Verdana" w:hAnsi="Verdana"/>
        <w:b/>
        <w:sz w:val="28"/>
        <w:szCs w:val="28"/>
      </w:rPr>
      <w:t xml:space="preserve">     </w:t>
    </w:r>
  </w:p>
  <w:p w:rsidR="008B13F9" w:rsidRPr="001473A8" w:rsidRDefault="00831000" w:rsidP="00C65698">
    <w:pPr>
      <w:jc w:val="center"/>
      <w:rPr>
        <w:rFonts w:ascii="Verdana" w:hAnsi="Verdana"/>
        <w:sz w:val="28"/>
        <w:szCs w:val="28"/>
      </w:rPr>
    </w:pPr>
    <w:r>
      <w:rPr>
        <w:rFonts w:ascii="Verdana" w:hAnsi="Verdana"/>
        <w:b/>
        <w:sz w:val="28"/>
        <w:szCs w:val="28"/>
      </w:rPr>
      <w:t xml:space="preserve">    </w:t>
    </w:r>
    <w:r w:rsidR="00712E8C">
      <w:rPr>
        <w:rFonts w:ascii="Verdana" w:hAnsi="Verdana"/>
        <w:b/>
        <w:sz w:val="28"/>
        <w:szCs w:val="28"/>
      </w:rPr>
      <w:t xml:space="preserve"> </w:t>
    </w:r>
    <w:r w:rsidR="008B13F9" w:rsidRPr="001473A8">
      <w:rPr>
        <w:rFonts w:ascii="Verdana" w:hAnsi="Verdana"/>
        <w:b/>
        <w:sz w:val="28"/>
        <w:szCs w:val="28"/>
      </w:rPr>
      <w:t>CÂMARA MUNICIPAL DE ARAÇARIGUAMA</w:t>
    </w:r>
  </w:p>
  <w:p w:rsidR="008B13F9" w:rsidRDefault="00712E8C" w:rsidP="00C65698">
    <w:pPr>
      <w:jc w:val="center"/>
      <w:rPr>
        <w:rFonts w:ascii="Verdana" w:hAnsi="Verdana"/>
        <w:b/>
        <w:sz w:val="28"/>
        <w:szCs w:val="28"/>
      </w:rPr>
    </w:pPr>
    <w:r>
      <w:rPr>
        <w:rFonts w:ascii="Verdana" w:hAnsi="Verdana"/>
        <w:b/>
        <w:sz w:val="28"/>
        <w:szCs w:val="28"/>
      </w:rPr>
      <w:t xml:space="preserve">      </w:t>
    </w:r>
    <w:r w:rsidR="008B13F9" w:rsidRPr="001473A8">
      <w:rPr>
        <w:rFonts w:ascii="Verdana" w:hAnsi="Verdana"/>
        <w:b/>
        <w:sz w:val="28"/>
        <w:szCs w:val="28"/>
      </w:rPr>
      <w:t>Estado de São Paulo</w:t>
    </w:r>
  </w:p>
  <w:p w:rsidR="008B13F9" w:rsidRDefault="008B13F9">
    <w:r>
      <w:t xml:space="preserve">                                                                                              </w:t>
    </w:r>
  </w:p>
  <w:p w:rsidR="008B13F9" w:rsidRDefault="008B13F9"/>
  <w:p w:rsidR="008B13F9" w:rsidRDefault="008B13F9">
    <w:r>
      <w:t xml:space="preserve">                                                                                </w:t>
    </w:r>
  </w:p>
  <w:p w:rsidR="008B13F9" w:rsidRDefault="008B13F9">
    <w:pPr>
      <w:pStyle w:val="Cabealho"/>
      <w:jc w:val="center"/>
      <w:rPr>
        <w:i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24F87"/>
    <w:multiLevelType w:val="hybridMultilevel"/>
    <w:tmpl w:val="B8FC161A"/>
    <w:lvl w:ilvl="0" w:tplc="16E0F7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93A6C59"/>
    <w:multiLevelType w:val="hybridMultilevel"/>
    <w:tmpl w:val="15C20020"/>
    <w:lvl w:ilvl="0" w:tplc="1890A1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i w:val="0"/>
        <w:u w:val="none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E3C09C3"/>
    <w:multiLevelType w:val="hybridMultilevel"/>
    <w:tmpl w:val="5FCA3208"/>
    <w:lvl w:ilvl="0" w:tplc="9A90FE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  <w:u w:val="none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B0448B"/>
    <w:multiLevelType w:val="singleLevel"/>
    <w:tmpl w:val="B2B0927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C985D18"/>
    <w:multiLevelType w:val="hybridMultilevel"/>
    <w:tmpl w:val="3272B4F0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9F375B"/>
    <w:multiLevelType w:val="hybridMultilevel"/>
    <w:tmpl w:val="5BB481E0"/>
    <w:lvl w:ilvl="0" w:tplc="D0D28F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B572C7F"/>
    <w:multiLevelType w:val="hybridMultilevel"/>
    <w:tmpl w:val="6E2877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AE0273"/>
    <w:multiLevelType w:val="hybridMultilevel"/>
    <w:tmpl w:val="17185132"/>
    <w:lvl w:ilvl="0" w:tplc="A90CB0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D863D1"/>
    <w:rsid w:val="00004ED5"/>
    <w:rsid w:val="00005149"/>
    <w:rsid w:val="00007B7D"/>
    <w:rsid w:val="000132A3"/>
    <w:rsid w:val="0001514D"/>
    <w:rsid w:val="00016771"/>
    <w:rsid w:val="000245C8"/>
    <w:rsid w:val="00026C16"/>
    <w:rsid w:val="00030956"/>
    <w:rsid w:val="00030A58"/>
    <w:rsid w:val="00033F99"/>
    <w:rsid w:val="00041F65"/>
    <w:rsid w:val="000428F3"/>
    <w:rsid w:val="00044B05"/>
    <w:rsid w:val="000452F8"/>
    <w:rsid w:val="00046AE6"/>
    <w:rsid w:val="00050067"/>
    <w:rsid w:val="00053158"/>
    <w:rsid w:val="00053582"/>
    <w:rsid w:val="0005361A"/>
    <w:rsid w:val="00055FDA"/>
    <w:rsid w:val="00071ECC"/>
    <w:rsid w:val="00073CDC"/>
    <w:rsid w:val="000762C7"/>
    <w:rsid w:val="000875D0"/>
    <w:rsid w:val="00093093"/>
    <w:rsid w:val="00095D98"/>
    <w:rsid w:val="000967B0"/>
    <w:rsid w:val="000A0255"/>
    <w:rsid w:val="000A6BC1"/>
    <w:rsid w:val="000B2021"/>
    <w:rsid w:val="000B567B"/>
    <w:rsid w:val="000B6352"/>
    <w:rsid w:val="000C2C90"/>
    <w:rsid w:val="000C60E9"/>
    <w:rsid w:val="000C7200"/>
    <w:rsid w:val="000D13A7"/>
    <w:rsid w:val="000D3F63"/>
    <w:rsid w:val="000D48D2"/>
    <w:rsid w:val="000D4F66"/>
    <w:rsid w:val="000D566C"/>
    <w:rsid w:val="000E2EF8"/>
    <w:rsid w:val="000F1407"/>
    <w:rsid w:val="000F714B"/>
    <w:rsid w:val="00103CAA"/>
    <w:rsid w:val="00104934"/>
    <w:rsid w:val="00106D14"/>
    <w:rsid w:val="00106F66"/>
    <w:rsid w:val="00106FAC"/>
    <w:rsid w:val="001076B8"/>
    <w:rsid w:val="00107BB9"/>
    <w:rsid w:val="00110741"/>
    <w:rsid w:val="00110E2E"/>
    <w:rsid w:val="00117354"/>
    <w:rsid w:val="001200C6"/>
    <w:rsid w:val="00120650"/>
    <w:rsid w:val="00125F44"/>
    <w:rsid w:val="00126292"/>
    <w:rsid w:val="0012781E"/>
    <w:rsid w:val="00131D2F"/>
    <w:rsid w:val="0013266F"/>
    <w:rsid w:val="00133518"/>
    <w:rsid w:val="00133E21"/>
    <w:rsid w:val="00137357"/>
    <w:rsid w:val="001412D0"/>
    <w:rsid w:val="0014305D"/>
    <w:rsid w:val="001473A8"/>
    <w:rsid w:val="00150009"/>
    <w:rsid w:val="00151205"/>
    <w:rsid w:val="001524E1"/>
    <w:rsid w:val="0015271C"/>
    <w:rsid w:val="00172F57"/>
    <w:rsid w:val="00184095"/>
    <w:rsid w:val="00187BFE"/>
    <w:rsid w:val="00192CD4"/>
    <w:rsid w:val="001970E3"/>
    <w:rsid w:val="001A0656"/>
    <w:rsid w:val="001A1DBC"/>
    <w:rsid w:val="001A4A30"/>
    <w:rsid w:val="001A5A78"/>
    <w:rsid w:val="001B665E"/>
    <w:rsid w:val="001B6963"/>
    <w:rsid w:val="001C285D"/>
    <w:rsid w:val="001C42BA"/>
    <w:rsid w:val="001C47FF"/>
    <w:rsid w:val="001C57CE"/>
    <w:rsid w:val="001C73EE"/>
    <w:rsid w:val="001D483A"/>
    <w:rsid w:val="001D53CA"/>
    <w:rsid w:val="001D6A89"/>
    <w:rsid w:val="001E0A1A"/>
    <w:rsid w:val="001E6F1E"/>
    <w:rsid w:val="001F5783"/>
    <w:rsid w:val="00205207"/>
    <w:rsid w:val="00206963"/>
    <w:rsid w:val="002114F3"/>
    <w:rsid w:val="002122F8"/>
    <w:rsid w:val="0021371C"/>
    <w:rsid w:val="00217211"/>
    <w:rsid w:val="002202E1"/>
    <w:rsid w:val="00223459"/>
    <w:rsid w:val="00235D83"/>
    <w:rsid w:val="00243040"/>
    <w:rsid w:val="002435C9"/>
    <w:rsid w:val="0024603B"/>
    <w:rsid w:val="0024790C"/>
    <w:rsid w:val="00254418"/>
    <w:rsid w:val="00254E02"/>
    <w:rsid w:val="002568F3"/>
    <w:rsid w:val="002652AF"/>
    <w:rsid w:val="0026748A"/>
    <w:rsid w:val="00271805"/>
    <w:rsid w:val="00272D43"/>
    <w:rsid w:val="00275DF0"/>
    <w:rsid w:val="0028118D"/>
    <w:rsid w:val="00282D42"/>
    <w:rsid w:val="002834E7"/>
    <w:rsid w:val="00286794"/>
    <w:rsid w:val="002879D9"/>
    <w:rsid w:val="00290CD3"/>
    <w:rsid w:val="00291DDB"/>
    <w:rsid w:val="002A01F0"/>
    <w:rsid w:val="002A252E"/>
    <w:rsid w:val="002A26D9"/>
    <w:rsid w:val="002A61CA"/>
    <w:rsid w:val="002A6F64"/>
    <w:rsid w:val="002A755F"/>
    <w:rsid w:val="002B1CA2"/>
    <w:rsid w:val="002B3443"/>
    <w:rsid w:val="002C1184"/>
    <w:rsid w:val="002C1A6E"/>
    <w:rsid w:val="002C4C32"/>
    <w:rsid w:val="002C75F8"/>
    <w:rsid w:val="002C7693"/>
    <w:rsid w:val="002C7AD9"/>
    <w:rsid w:val="002D15E3"/>
    <w:rsid w:val="002D2735"/>
    <w:rsid w:val="002D3F7D"/>
    <w:rsid w:val="002D5375"/>
    <w:rsid w:val="002E59A0"/>
    <w:rsid w:val="002E5D4A"/>
    <w:rsid w:val="002F7E00"/>
    <w:rsid w:val="00304CDA"/>
    <w:rsid w:val="00305B5B"/>
    <w:rsid w:val="0030662B"/>
    <w:rsid w:val="00307824"/>
    <w:rsid w:val="00307A24"/>
    <w:rsid w:val="00307A8B"/>
    <w:rsid w:val="0031281A"/>
    <w:rsid w:val="003132B1"/>
    <w:rsid w:val="00316B64"/>
    <w:rsid w:val="0032389A"/>
    <w:rsid w:val="003269A8"/>
    <w:rsid w:val="0033255C"/>
    <w:rsid w:val="0033373D"/>
    <w:rsid w:val="0033375E"/>
    <w:rsid w:val="0033570A"/>
    <w:rsid w:val="0033787B"/>
    <w:rsid w:val="00341BF5"/>
    <w:rsid w:val="0034431B"/>
    <w:rsid w:val="00344C67"/>
    <w:rsid w:val="003474CF"/>
    <w:rsid w:val="003608C1"/>
    <w:rsid w:val="00363873"/>
    <w:rsid w:val="00370C45"/>
    <w:rsid w:val="0037289F"/>
    <w:rsid w:val="00374D6D"/>
    <w:rsid w:val="00375B47"/>
    <w:rsid w:val="00375D19"/>
    <w:rsid w:val="003841A3"/>
    <w:rsid w:val="00387A87"/>
    <w:rsid w:val="003918EA"/>
    <w:rsid w:val="00392726"/>
    <w:rsid w:val="003935D1"/>
    <w:rsid w:val="0039413D"/>
    <w:rsid w:val="00394E51"/>
    <w:rsid w:val="00396E03"/>
    <w:rsid w:val="003A0449"/>
    <w:rsid w:val="003B3F61"/>
    <w:rsid w:val="003B5403"/>
    <w:rsid w:val="003C49B7"/>
    <w:rsid w:val="003C6A4F"/>
    <w:rsid w:val="003C743C"/>
    <w:rsid w:val="003D3082"/>
    <w:rsid w:val="003D7F45"/>
    <w:rsid w:val="003E3AC5"/>
    <w:rsid w:val="003E5513"/>
    <w:rsid w:val="003E5C5F"/>
    <w:rsid w:val="003E6AA3"/>
    <w:rsid w:val="003E71CF"/>
    <w:rsid w:val="003F508D"/>
    <w:rsid w:val="003F7E54"/>
    <w:rsid w:val="004024C5"/>
    <w:rsid w:val="00415652"/>
    <w:rsid w:val="00415EE7"/>
    <w:rsid w:val="00420B3E"/>
    <w:rsid w:val="00424665"/>
    <w:rsid w:val="00425204"/>
    <w:rsid w:val="00425366"/>
    <w:rsid w:val="004264AD"/>
    <w:rsid w:val="00430280"/>
    <w:rsid w:val="00433BF5"/>
    <w:rsid w:val="00437267"/>
    <w:rsid w:val="0045070D"/>
    <w:rsid w:val="0045746D"/>
    <w:rsid w:val="00460C4C"/>
    <w:rsid w:val="00465394"/>
    <w:rsid w:val="004674B2"/>
    <w:rsid w:val="004679AF"/>
    <w:rsid w:val="00467F25"/>
    <w:rsid w:val="00471779"/>
    <w:rsid w:val="004767AF"/>
    <w:rsid w:val="0047755F"/>
    <w:rsid w:val="00477999"/>
    <w:rsid w:val="00483924"/>
    <w:rsid w:val="00487B09"/>
    <w:rsid w:val="0049184B"/>
    <w:rsid w:val="004929F9"/>
    <w:rsid w:val="004A11D2"/>
    <w:rsid w:val="004A19F7"/>
    <w:rsid w:val="004A29A3"/>
    <w:rsid w:val="004B76F0"/>
    <w:rsid w:val="004B7A7A"/>
    <w:rsid w:val="004E14F7"/>
    <w:rsid w:val="004E1A1B"/>
    <w:rsid w:val="004E2751"/>
    <w:rsid w:val="004E76B7"/>
    <w:rsid w:val="004F0863"/>
    <w:rsid w:val="004F0FF9"/>
    <w:rsid w:val="004F179F"/>
    <w:rsid w:val="004F62FF"/>
    <w:rsid w:val="005028AA"/>
    <w:rsid w:val="005037BA"/>
    <w:rsid w:val="0050414E"/>
    <w:rsid w:val="005043D3"/>
    <w:rsid w:val="00511C42"/>
    <w:rsid w:val="00520D2D"/>
    <w:rsid w:val="005230EF"/>
    <w:rsid w:val="00526A79"/>
    <w:rsid w:val="005302FF"/>
    <w:rsid w:val="00534E6D"/>
    <w:rsid w:val="005377A2"/>
    <w:rsid w:val="0054654C"/>
    <w:rsid w:val="00546644"/>
    <w:rsid w:val="00546773"/>
    <w:rsid w:val="00546FCC"/>
    <w:rsid w:val="0055546B"/>
    <w:rsid w:val="005556AB"/>
    <w:rsid w:val="0056009B"/>
    <w:rsid w:val="00567719"/>
    <w:rsid w:val="00567CF6"/>
    <w:rsid w:val="00570282"/>
    <w:rsid w:val="00571320"/>
    <w:rsid w:val="00574B85"/>
    <w:rsid w:val="00574FA6"/>
    <w:rsid w:val="00576535"/>
    <w:rsid w:val="00581B3E"/>
    <w:rsid w:val="0058201B"/>
    <w:rsid w:val="00584C4D"/>
    <w:rsid w:val="00585F2D"/>
    <w:rsid w:val="00590326"/>
    <w:rsid w:val="005A1A01"/>
    <w:rsid w:val="005A2F48"/>
    <w:rsid w:val="005A5D86"/>
    <w:rsid w:val="005B0185"/>
    <w:rsid w:val="005B3079"/>
    <w:rsid w:val="005B4848"/>
    <w:rsid w:val="005C2F71"/>
    <w:rsid w:val="005C7D89"/>
    <w:rsid w:val="005D1CD6"/>
    <w:rsid w:val="005D2FDD"/>
    <w:rsid w:val="005D4C9C"/>
    <w:rsid w:val="005D6DFC"/>
    <w:rsid w:val="005D77F0"/>
    <w:rsid w:val="005E044C"/>
    <w:rsid w:val="005E1B3C"/>
    <w:rsid w:val="005E4690"/>
    <w:rsid w:val="005E4C16"/>
    <w:rsid w:val="005F6725"/>
    <w:rsid w:val="005F69E0"/>
    <w:rsid w:val="00603CB3"/>
    <w:rsid w:val="00606EA7"/>
    <w:rsid w:val="006129C9"/>
    <w:rsid w:val="00613010"/>
    <w:rsid w:val="00613832"/>
    <w:rsid w:val="00613C2A"/>
    <w:rsid w:val="006146F7"/>
    <w:rsid w:val="006333F6"/>
    <w:rsid w:val="0063583B"/>
    <w:rsid w:val="00635E20"/>
    <w:rsid w:val="006364B5"/>
    <w:rsid w:val="00637311"/>
    <w:rsid w:val="00642E2A"/>
    <w:rsid w:val="006439A8"/>
    <w:rsid w:val="00644132"/>
    <w:rsid w:val="00646C90"/>
    <w:rsid w:val="00650D6F"/>
    <w:rsid w:val="00651BC7"/>
    <w:rsid w:val="00653BE8"/>
    <w:rsid w:val="00653E7E"/>
    <w:rsid w:val="00654729"/>
    <w:rsid w:val="0065625C"/>
    <w:rsid w:val="006569B5"/>
    <w:rsid w:val="00656D34"/>
    <w:rsid w:val="00657031"/>
    <w:rsid w:val="0065792E"/>
    <w:rsid w:val="00661589"/>
    <w:rsid w:val="006664DD"/>
    <w:rsid w:val="006668D2"/>
    <w:rsid w:val="00672DAB"/>
    <w:rsid w:val="006753ED"/>
    <w:rsid w:val="00681CB2"/>
    <w:rsid w:val="00682301"/>
    <w:rsid w:val="006868AB"/>
    <w:rsid w:val="00687C48"/>
    <w:rsid w:val="0069099F"/>
    <w:rsid w:val="00691DB9"/>
    <w:rsid w:val="00696AFE"/>
    <w:rsid w:val="006A294F"/>
    <w:rsid w:val="006A4E99"/>
    <w:rsid w:val="006A5ECA"/>
    <w:rsid w:val="006A6D53"/>
    <w:rsid w:val="006A7781"/>
    <w:rsid w:val="006B128D"/>
    <w:rsid w:val="006B162A"/>
    <w:rsid w:val="006B1795"/>
    <w:rsid w:val="006B3831"/>
    <w:rsid w:val="006C0680"/>
    <w:rsid w:val="006C11F6"/>
    <w:rsid w:val="006C3A6C"/>
    <w:rsid w:val="006C3D6C"/>
    <w:rsid w:val="006C6544"/>
    <w:rsid w:val="006C6911"/>
    <w:rsid w:val="006C714C"/>
    <w:rsid w:val="006D22DD"/>
    <w:rsid w:val="006D26BF"/>
    <w:rsid w:val="006D2D03"/>
    <w:rsid w:val="006D58CD"/>
    <w:rsid w:val="006E0B7A"/>
    <w:rsid w:val="006E0FE4"/>
    <w:rsid w:val="006F243B"/>
    <w:rsid w:val="006F74B5"/>
    <w:rsid w:val="006F7802"/>
    <w:rsid w:val="00700101"/>
    <w:rsid w:val="00701154"/>
    <w:rsid w:val="0071076F"/>
    <w:rsid w:val="00710D11"/>
    <w:rsid w:val="00712E8C"/>
    <w:rsid w:val="0071675F"/>
    <w:rsid w:val="00720735"/>
    <w:rsid w:val="00722210"/>
    <w:rsid w:val="0072481E"/>
    <w:rsid w:val="00724C83"/>
    <w:rsid w:val="00725C2D"/>
    <w:rsid w:val="0072653D"/>
    <w:rsid w:val="00732107"/>
    <w:rsid w:val="00744DB9"/>
    <w:rsid w:val="00751CA8"/>
    <w:rsid w:val="00752BB8"/>
    <w:rsid w:val="00765AE7"/>
    <w:rsid w:val="007662B4"/>
    <w:rsid w:val="007730D9"/>
    <w:rsid w:val="00774456"/>
    <w:rsid w:val="007754F8"/>
    <w:rsid w:val="007778F9"/>
    <w:rsid w:val="00781ECE"/>
    <w:rsid w:val="007845F4"/>
    <w:rsid w:val="00792ABF"/>
    <w:rsid w:val="00793156"/>
    <w:rsid w:val="00796FC7"/>
    <w:rsid w:val="007A0B3E"/>
    <w:rsid w:val="007A2DF5"/>
    <w:rsid w:val="007A5F7F"/>
    <w:rsid w:val="007B0F36"/>
    <w:rsid w:val="007B28B3"/>
    <w:rsid w:val="007B3319"/>
    <w:rsid w:val="007B33A7"/>
    <w:rsid w:val="007C754B"/>
    <w:rsid w:val="007D10E6"/>
    <w:rsid w:val="007D10EC"/>
    <w:rsid w:val="007D1FE6"/>
    <w:rsid w:val="007D4332"/>
    <w:rsid w:val="007D6BA8"/>
    <w:rsid w:val="007D7A6D"/>
    <w:rsid w:val="007E12CC"/>
    <w:rsid w:val="007E4E91"/>
    <w:rsid w:val="007E5DCE"/>
    <w:rsid w:val="007F07FE"/>
    <w:rsid w:val="007F0A15"/>
    <w:rsid w:val="008004DE"/>
    <w:rsid w:val="00800C77"/>
    <w:rsid w:val="0080343B"/>
    <w:rsid w:val="00806875"/>
    <w:rsid w:val="008108A9"/>
    <w:rsid w:val="00816181"/>
    <w:rsid w:val="0082293D"/>
    <w:rsid w:val="00824A16"/>
    <w:rsid w:val="00824D6D"/>
    <w:rsid w:val="008268F6"/>
    <w:rsid w:val="00831000"/>
    <w:rsid w:val="008315CA"/>
    <w:rsid w:val="00831A65"/>
    <w:rsid w:val="0083388F"/>
    <w:rsid w:val="00833E86"/>
    <w:rsid w:val="0083449D"/>
    <w:rsid w:val="00834D38"/>
    <w:rsid w:val="00837239"/>
    <w:rsid w:val="00845979"/>
    <w:rsid w:val="0085273F"/>
    <w:rsid w:val="00853DEB"/>
    <w:rsid w:val="0085575E"/>
    <w:rsid w:val="00856A22"/>
    <w:rsid w:val="00861422"/>
    <w:rsid w:val="00861649"/>
    <w:rsid w:val="00862E2B"/>
    <w:rsid w:val="0086751B"/>
    <w:rsid w:val="00870039"/>
    <w:rsid w:val="00871F11"/>
    <w:rsid w:val="00881109"/>
    <w:rsid w:val="00884EFE"/>
    <w:rsid w:val="008919B1"/>
    <w:rsid w:val="008A0275"/>
    <w:rsid w:val="008A043B"/>
    <w:rsid w:val="008A35F2"/>
    <w:rsid w:val="008A3685"/>
    <w:rsid w:val="008A3F14"/>
    <w:rsid w:val="008A4787"/>
    <w:rsid w:val="008A736A"/>
    <w:rsid w:val="008A74B6"/>
    <w:rsid w:val="008A7A56"/>
    <w:rsid w:val="008B0067"/>
    <w:rsid w:val="008B13F9"/>
    <w:rsid w:val="008B4DCC"/>
    <w:rsid w:val="008B5E54"/>
    <w:rsid w:val="008B7A5F"/>
    <w:rsid w:val="008D2E75"/>
    <w:rsid w:val="008D3E51"/>
    <w:rsid w:val="008D53AA"/>
    <w:rsid w:val="008D5C76"/>
    <w:rsid w:val="008D7B5A"/>
    <w:rsid w:val="008D7CCB"/>
    <w:rsid w:val="008E3883"/>
    <w:rsid w:val="008E3A6B"/>
    <w:rsid w:val="008E5F53"/>
    <w:rsid w:val="008E66E2"/>
    <w:rsid w:val="008F1A8A"/>
    <w:rsid w:val="008F7CF7"/>
    <w:rsid w:val="009024C4"/>
    <w:rsid w:val="00903972"/>
    <w:rsid w:val="00905676"/>
    <w:rsid w:val="00905ED7"/>
    <w:rsid w:val="00916D74"/>
    <w:rsid w:val="009342CA"/>
    <w:rsid w:val="00936AF8"/>
    <w:rsid w:val="00936BB5"/>
    <w:rsid w:val="009378AC"/>
    <w:rsid w:val="00942338"/>
    <w:rsid w:val="00942D4F"/>
    <w:rsid w:val="009438B2"/>
    <w:rsid w:val="009440DB"/>
    <w:rsid w:val="00947D8F"/>
    <w:rsid w:val="0095094D"/>
    <w:rsid w:val="009525D3"/>
    <w:rsid w:val="00952EFA"/>
    <w:rsid w:val="00955639"/>
    <w:rsid w:val="00960AF1"/>
    <w:rsid w:val="00962FDB"/>
    <w:rsid w:val="00963B4F"/>
    <w:rsid w:val="00963E07"/>
    <w:rsid w:val="009738E2"/>
    <w:rsid w:val="00977BCE"/>
    <w:rsid w:val="0098164B"/>
    <w:rsid w:val="00982463"/>
    <w:rsid w:val="0098409A"/>
    <w:rsid w:val="00987CD2"/>
    <w:rsid w:val="00987EBE"/>
    <w:rsid w:val="009A53B4"/>
    <w:rsid w:val="009A6FB5"/>
    <w:rsid w:val="009A737E"/>
    <w:rsid w:val="009B1E28"/>
    <w:rsid w:val="009B2F87"/>
    <w:rsid w:val="009B63CB"/>
    <w:rsid w:val="009D075A"/>
    <w:rsid w:val="009D313C"/>
    <w:rsid w:val="009D3A49"/>
    <w:rsid w:val="009E17C0"/>
    <w:rsid w:val="009E1EED"/>
    <w:rsid w:val="009E4313"/>
    <w:rsid w:val="009E7AF6"/>
    <w:rsid w:val="009F2BB1"/>
    <w:rsid w:val="009F2DA7"/>
    <w:rsid w:val="009F344E"/>
    <w:rsid w:val="00A0212D"/>
    <w:rsid w:val="00A050C2"/>
    <w:rsid w:val="00A05DAA"/>
    <w:rsid w:val="00A06709"/>
    <w:rsid w:val="00A1089D"/>
    <w:rsid w:val="00A15212"/>
    <w:rsid w:val="00A15688"/>
    <w:rsid w:val="00A15BDA"/>
    <w:rsid w:val="00A1606D"/>
    <w:rsid w:val="00A16857"/>
    <w:rsid w:val="00A21A6C"/>
    <w:rsid w:val="00A23624"/>
    <w:rsid w:val="00A27EAC"/>
    <w:rsid w:val="00A30F3F"/>
    <w:rsid w:val="00A32C85"/>
    <w:rsid w:val="00A35B07"/>
    <w:rsid w:val="00A3704F"/>
    <w:rsid w:val="00A40F9D"/>
    <w:rsid w:val="00A43243"/>
    <w:rsid w:val="00A44BBA"/>
    <w:rsid w:val="00A45D93"/>
    <w:rsid w:val="00A517DE"/>
    <w:rsid w:val="00A55B69"/>
    <w:rsid w:val="00A56ACC"/>
    <w:rsid w:val="00A61C94"/>
    <w:rsid w:val="00A62C34"/>
    <w:rsid w:val="00A64841"/>
    <w:rsid w:val="00A672FC"/>
    <w:rsid w:val="00A71E07"/>
    <w:rsid w:val="00A72260"/>
    <w:rsid w:val="00A72E33"/>
    <w:rsid w:val="00A74EDC"/>
    <w:rsid w:val="00A76DF1"/>
    <w:rsid w:val="00A81422"/>
    <w:rsid w:val="00A913B9"/>
    <w:rsid w:val="00A93760"/>
    <w:rsid w:val="00A94FB9"/>
    <w:rsid w:val="00AA488D"/>
    <w:rsid w:val="00AB4135"/>
    <w:rsid w:val="00AB7DBE"/>
    <w:rsid w:val="00AC33B3"/>
    <w:rsid w:val="00AC6D28"/>
    <w:rsid w:val="00AD1825"/>
    <w:rsid w:val="00AD271D"/>
    <w:rsid w:val="00AE33CA"/>
    <w:rsid w:val="00AE3B6C"/>
    <w:rsid w:val="00AF1E48"/>
    <w:rsid w:val="00AF214B"/>
    <w:rsid w:val="00AF77F0"/>
    <w:rsid w:val="00AF7DD2"/>
    <w:rsid w:val="00B04A75"/>
    <w:rsid w:val="00B0602C"/>
    <w:rsid w:val="00B10C22"/>
    <w:rsid w:val="00B14299"/>
    <w:rsid w:val="00B17FA2"/>
    <w:rsid w:val="00B2119E"/>
    <w:rsid w:val="00B23B54"/>
    <w:rsid w:val="00B34412"/>
    <w:rsid w:val="00B37817"/>
    <w:rsid w:val="00B41BD4"/>
    <w:rsid w:val="00B45FBD"/>
    <w:rsid w:val="00B474B8"/>
    <w:rsid w:val="00B56B0A"/>
    <w:rsid w:val="00B605A9"/>
    <w:rsid w:val="00B62756"/>
    <w:rsid w:val="00B6392C"/>
    <w:rsid w:val="00B6518A"/>
    <w:rsid w:val="00B717E6"/>
    <w:rsid w:val="00B723FB"/>
    <w:rsid w:val="00B74221"/>
    <w:rsid w:val="00B755C8"/>
    <w:rsid w:val="00B768D4"/>
    <w:rsid w:val="00B82ED0"/>
    <w:rsid w:val="00B90B00"/>
    <w:rsid w:val="00B93927"/>
    <w:rsid w:val="00B94A7B"/>
    <w:rsid w:val="00B94C49"/>
    <w:rsid w:val="00B96E1D"/>
    <w:rsid w:val="00BA0AA3"/>
    <w:rsid w:val="00BA3017"/>
    <w:rsid w:val="00BA3320"/>
    <w:rsid w:val="00BA3373"/>
    <w:rsid w:val="00BA4397"/>
    <w:rsid w:val="00BB1B0D"/>
    <w:rsid w:val="00BB1B7F"/>
    <w:rsid w:val="00BB3956"/>
    <w:rsid w:val="00BB3B46"/>
    <w:rsid w:val="00BC28C7"/>
    <w:rsid w:val="00BC2E25"/>
    <w:rsid w:val="00BC4722"/>
    <w:rsid w:val="00BD12A4"/>
    <w:rsid w:val="00BD19EE"/>
    <w:rsid w:val="00BD50FE"/>
    <w:rsid w:val="00BE75DE"/>
    <w:rsid w:val="00C00804"/>
    <w:rsid w:val="00C020A9"/>
    <w:rsid w:val="00C06F89"/>
    <w:rsid w:val="00C12AAB"/>
    <w:rsid w:val="00C15605"/>
    <w:rsid w:val="00C177E5"/>
    <w:rsid w:val="00C23AA7"/>
    <w:rsid w:val="00C31F14"/>
    <w:rsid w:val="00C34A19"/>
    <w:rsid w:val="00C358F1"/>
    <w:rsid w:val="00C43613"/>
    <w:rsid w:val="00C47720"/>
    <w:rsid w:val="00C477B4"/>
    <w:rsid w:val="00C52A53"/>
    <w:rsid w:val="00C60715"/>
    <w:rsid w:val="00C65698"/>
    <w:rsid w:val="00C800F3"/>
    <w:rsid w:val="00C841D7"/>
    <w:rsid w:val="00C84DF8"/>
    <w:rsid w:val="00C87B39"/>
    <w:rsid w:val="00C9058D"/>
    <w:rsid w:val="00C90ABE"/>
    <w:rsid w:val="00C91A6A"/>
    <w:rsid w:val="00C91F5A"/>
    <w:rsid w:val="00C93F32"/>
    <w:rsid w:val="00CA36A9"/>
    <w:rsid w:val="00CA3862"/>
    <w:rsid w:val="00CA5030"/>
    <w:rsid w:val="00CA62D6"/>
    <w:rsid w:val="00CB2A1A"/>
    <w:rsid w:val="00CB4147"/>
    <w:rsid w:val="00CB7475"/>
    <w:rsid w:val="00CC16BA"/>
    <w:rsid w:val="00CD537C"/>
    <w:rsid w:val="00CD61B9"/>
    <w:rsid w:val="00CD6480"/>
    <w:rsid w:val="00CD6721"/>
    <w:rsid w:val="00CE4D3B"/>
    <w:rsid w:val="00CE57CE"/>
    <w:rsid w:val="00CE6E4F"/>
    <w:rsid w:val="00CE70B5"/>
    <w:rsid w:val="00CF60AC"/>
    <w:rsid w:val="00CF6392"/>
    <w:rsid w:val="00D0063B"/>
    <w:rsid w:val="00D02AC7"/>
    <w:rsid w:val="00D0639E"/>
    <w:rsid w:val="00D07D2C"/>
    <w:rsid w:val="00D10E04"/>
    <w:rsid w:val="00D1302A"/>
    <w:rsid w:val="00D177C7"/>
    <w:rsid w:val="00D24583"/>
    <w:rsid w:val="00D26D1B"/>
    <w:rsid w:val="00D30C6D"/>
    <w:rsid w:val="00D34504"/>
    <w:rsid w:val="00D3671B"/>
    <w:rsid w:val="00D4292E"/>
    <w:rsid w:val="00D5376A"/>
    <w:rsid w:val="00D608B1"/>
    <w:rsid w:val="00D62051"/>
    <w:rsid w:val="00D7052C"/>
    <w:rsid w:val="00D7117D"/>
    <w:rsid w:val="00D715C6"/>
    <w:rsid w:val="00D76133"/>
    <w:rsid w:val="00D801EA"/>
    <w:rsid w:val="00D8471D"/>
    <w:rsid w:val="00D8532B"/>
    <w:rsid w:val="00D860BF"/>
    <w:rsid w:val="00D863D1"/>
    <w:rsid w:val="00D867A7"/>
    <w:rsid w:val="00D87FBC"/>
    <w:rsid w:val="00D938AA"/>
    <w:rsid w:val="00D95DFC"/>
    <w:rsid w:val="00D96F85"/>
    <w:rsid w:val="00DA104D"/>
    <w:rsid w:val="00DA3BCD"/>
    <w:rsid w:val="00DA6E76"/>
    <w:rsid w:val="00DB21F6"/>
    <w:rsid w:val="00DB3BEF"/>
    <w:rsid w:val="00DB6A20"/>
    <w:rsid w:val="00DC2EE3"/>
    <w:rsid w:val="00DC36E7"/>
    <w:rsid w:val="00DC5417"/>
    <w:rsid w:val="00DC568C"/>
    <w:rsid w:val="00DD2951"/>
    <w:rsid w:val="00DD2CAB"/>
    <w:rsid w:val="00DD3259"/>
    <w:rsid w:val="00DD3393"/>
    <w:rsid w:val="00DD561F"/>
    <w:rsid w:val="00DD5E27"/>
    <w:rsid w:val="00DE3EB7"/>
    <w:rsid w:val="00DE48DE"/>
    <w:rsid w:val="00DE6B6C"/>
    <w:rsid w:val="00DE6CC6"/>
    <w:rsid w:val="00DF428F"/>
    <w:rsid w:val="00E011B3"/>
    <w:rsid w:val="00E03542"/>
    <w:rsid w:val="00E04ADA"/>
    <w:rsid w:val="00E07A46"/>
    <w:rsid w:val="00E124A7"/>
    <w:rsid w:val="00E23044"/>
    <w:rsid w:val="00E326A5"/>
    <w:rsid w:val="00E33501"/>
    <w:rsid w:val="00E3360C"/>
    <w:rsid w:val="00E374B5"/>
    <w:rsid w:val="00E443F0"/>
    <w:rsid w:val="00E46EAC"/>
    <w:rsid w:val="00E5054E"/>
    <w:rsid w:val="00E516F0"/>
    <w:rsid w:val="00E5213B"/>
    <w:rsid w:val="00E53DD8"/>
    <w:rsid w:val="00E54F21"/>
    <w:rsid w:val="00E61997"/>
    <w:rsid w:val="00E63152"/>
    <w:rsid w:val="00E63434"/>
    <w:rsid w:val="00E75487"/>
    <w:rsid w:val="00E75DE8"/>
    <w:rsid w:val="00E77740"/>
    <w:rsid w:val="00E85428"/>
    <w:rsid w:val="00E93640"/>
    <w:rsid w:val="00E93A1A"/>
    <w:rsid w:val="00E97BE3"/>
    <w:rsid w:val="00EA0392"/>
    <w:rsid w:val="00EA1EAE"/>
    <w:rsid w:val="00EA4CCB"/>
    <w:rsid w:val="00EA6B4E"/>
    <w:rsid w:val="00EA7CAE"/>
    <w:rsid w:val="00EB6765"/>
    <w:rsid w:val="00EC07EC"/>
    <w:rsid w:val="00EC7D15"/>
    <w:rsid w:val="00ED0D6A"/>
    <w:rsid w:val="00ED1D20"/>
    <w:rsid w:val="00ED452E"/>
    <w:rsid w:val="00ED5A6B"/>
    <w:rsid w:val="00ED5A7B"/>
    <w:rsid w:val="00EE0E29"/>
    <w:rsid w:val="00EE2251"/>
    <w:rsid w:val="00EF252F"/>
    <w:rsid w:val="00EF5A12"/>
    <w:rsid w:val="00EF692E"/>
    <w:rsid w:val="00F05309"/>
    <w:rsid w:val="00F13CBB"/>
    <w:rsid w:val="00F144E2"/>
    <w:rsid w:val="00F15106"/>
    <w:rsid w:val="00F170B6"/>
    <w:rsid w:val="00F20F20"/>
    <w:rsid w:val="00F21CA3"/>
    <w:rsid w:val="00F23615"/>
    <w:rsid w:val="00F252BC"/>
    <w:rsid w:val="00F27DC1"/>
    <w:rsid w:val="00F30613"/>
    <w:rsid w:val="00F32473"/>
    <w:rsid w:val="00F365C4"/>
    <w:rsid w:val="00F40A77"/>
    <w:rsid w:val="00F42D02"/>
    <w:rsid w:val="00F43D3D"/>
    <w:rsid w:val="00F45C14"/>
    <w:rsid w:val="00F47F23"/>
    <w:rsid w:val="00F50E60"/>
    <w:rsid w:val="00F544AD"/>
    <w:rsid w:val="00F54F82"/>
    <w:rsid w:val="00F60C2E"/>
    <w:rsid w:val="00F650A9"/>
    <w:rsid w:val="00F6750C"/>
    <w:rsid w:val="00F70907"/>
    <w:rsid w:val="00F70FC8"/>
    <w:rsid w:val="00F71302"/>
    <w:rsid w:val="00F72901"/>
    <w:rsid w:val="00F74DA1"/>
    <w:rsid w:val="00F804F5"/>
    <w:rsid w:val="00F813E7"/>
    <w:rsid w:val="00F85064"/>
    <w:rsid w:val="00F8647A"/>
    <w:rsid w:val="00F869E9"/>
    <w:rsid w:val="00F95AD9"/>
    <w:rsid w:val="00FA05E4"/>
    <w:rsid w:val="00FA2CD5"/>
    <w:rsid w:val="00FA30BF"/>
    <w:rsid w:val="00FA4B20"/>
    <w:rsid w:val="00FA4C3D"/>
    <w:rsid w:val="00FA65EB"/>
    <w:rsid w:val="00FA68B6"/>
    <w:rsid w:val="00FA709C"/>
    <w:rsid w:val="00FB0280"/>
    <w:rsid w:val="00FB17FF"/>
    <w:rsid w:val="00FB1C42"/>
    <w:rsid w:val="00FB1D03"/>
    <w:rsid w:val="00FC0530"/>
    <w:rsid w:val="00FC1DCE"/>
    <w:rsid w:val="00FC23BE"/>
    <w:rsid w:val="00FC2712"/>
    <w:rsid w:val="00FC2801"/>
    <w:rsid w:val="00FC7B13"/>
    <w:rsid w:val="00FD1358"/>
    <w:rsid w:val="00FD30C4"/>
    <w:rsid w:val="00FD31E7"/>
    <w:rsid w:val="00FD3A2F"/>
    <w:rsid w:val="00FD4DE5"/>
    <w:rsid w:val="00FD5401"/>
    <w:rsid w:val="00FE0E9E"/>
    <w:rsid w:val="00FF5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426"/>
      </w:tabs>
      <w:jc w:val="both"/>
      <w:outlineLvl w:val="0"/>
    </w:pPr>
    <w:rPr>
      <w:rFonts w:ascii="Bookman Old Style" w:hAnsi="Bookman Old Style"/>
      <w:b/>
      <w:i/>
      <w:sz w:val="28"/>
    </w:rPr>
  </w:style>
  <w:style w:type="paragraph" w:styleId="Ttulo2">
    <w:name w:val="heading 2"/>
    <w:basedOn w:val="Normal"/>
    <w:next w:val="Normal"/>
    <w:qFormat/>
    <w:pPr>
      <w:keepNext/>
      <w:tabs>
        <w:tab w:val="left" w:pos="426"/>
      </w:tabs>
      <w:jc w:val="both"/>
      <w:outlineLvl w:val="1"/>
    </w:pPr>
    <w:rPr>
      <w:rFonts w:ascii="Bookman Old Style" w:hAnsi="Bookman Old Style"/>
      <w:b/>
      <w:i/>
      <w:sz w:val="34"/>
    </w:rPr>
  </w:style>
  <w:style w:type="paragraph" w:styleId="Ttulo3">
    <w:name w:val="heading 3"/>
    <w:basedOn w:val="Normal"/>
    <w:next w:val="Normal"/>
    <w:link w:val="Ttulo3Char"/>
    <w:qFormat/>
    <w:pPr>
      <w:keepNext/>
      <w:tabs>
        <w:tab w:val="left" w:pos="426"/>
      </w:tabs>
      <w:ind w:left="284"/>
      <w:jc w:val="both"/>
      <w:outlineLvl w:val="2"/>
    </w:pPr>
    <w:rPr>
      <w:rFonts w:ascii="Bookman Old Style" w:hAnsi="Bookman Old Style"/>
      <w:b/>
      <w:bCs/>
      <w:i/>
      <w:iCs/>
      <w:sz w:val="28"/>
      <w:u w:val="single"/>
      <w:lang/>
    </w:rPr>
  </w:style>
  <w:style w:type="paragraph" w:styleId="Ttulo4">
    <w:name w:val="heading 4"/>
    <w:basedOn w:val="Normal"/>
    <w:next w:val="Normal"/>
    <w:qFormat/>
    <w:pPr>
      <w:keepNext/>
      <w:tabs>
        <w:tab w:val="left" w:pos="426"/>
      </w:tabs>
      <w:outlineLvl w:val="3"/>
    </w:pPr>
    <w:rPr>
      <w:rFonts w:ascii="Bookman Old Style" w:hAnsi="Bookman Old Style"/>
      <w:b/>
      <w:i/>
      <w:sz w:val="32"/>
    </w:rPr>
  </w:style>
  <w:style w:type="paragraph" w:styleId="Ttulo5">
    <w:name w:val="heading 5"/>
    <w:basedOn w:val="Normal"/>
    <w:next w:val="Normal"/>
    <w:qFormat/>
    <w:pPr>
      <w:keepNext/>
      <w:tabs>
        <w:tab w:val="left" w:pos="426"/>
      </w:tabs>
      <w:jc w:val="center"/>
      <w:outlineLvl w:val="4"/>
    </w:pPr>
    <w:rPr>
      <w:rFonts w:ascii="Bookman Old Style" w:hAnsi="Bookman Old Style"/>
      <w:b/>
      <w:sz w:val="28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customStyle="1" w:styleId="Ementa">
    <w:name w:val="Ementa"/>
    <w:basedOn w:val="Normal"/>
    <w:pPr>
      <w:ind w:left="1134" w:right="1134"/>
      <w:jc w:val="both"/>
    </w:pPr>
    <w:rPr>
      <w:sz w:val="24"/>
    </w:rPr>
  </w:style>
  <w:style w:type="paragraph" w:styleId="Recuodecorpodetexto">
    <w:name w:val="Body Text Indent"/>
    <w:basedOn w:val="Normal"/>
    <w:pPr>
      <w:tabs>
        <w:tab w:val="left" w:pos="426"/>
      </w:tabs>
      <w:ind w:left="360"/>
      <w:jc w:val="both"/>
    </w:pPr>
    <w:rPr>
      <w:rFonts w:ascii="Bookman Old Style" w:hAnsi="Bookman Old Style"/>
      <w:sz w:val="28"/>
    </w:rPr>
  </w:style>
  <w:style w:type="paragraph" w:styleId="Corpodetexto">
    <w:name w:val="Body Text"/>
    <w:basedOn w:val="Normal"/>
    <w:pPr>
      <w:tabs>
        <w:tab w:val="left" w:pos="426"/>
      </w:tabs>
      <w:jc w:val="both"/>
    </w:pPr>
    <w:rPr>
      <w:rFonts w:ascii="Bookman Old Style" w:hAnsi="Bookman Old Style"/>
      <w:sz w:val="28"/>
    </w:rPr>
  </w:style>
  <w:style w:type="paragraph" w:styleId="Textodebalo">
    <w:name w:val="Balloon Text"/>
    <w:basedOn w:val="Normal"/>
    <w:semiHidden/>
    <w:rsid w:val="00110E2E"/>
    <w:rPr>
      <w:rFonts w:ascii="Tahoma" w:hAnsi="Tahoma" w:cs="Tahoma"/>
      <w:sz w:val="16"/>
      <w:szCs w:val="16"/>
    </w:rPr>
  </w:style>
  <w:style w:type="character" w:customStyle="1" w:styleId="Ttulo3Char">
    <w:name w:val="Título 3 Char"/>
    <w:link w:val="Ttulo3"/>
    <w:rsid w:val="00110741"/>
    <w:rPr>
      <w:rFonts w:ascii="Bookman Old Style" w:hAnsi="Bookman Old Style"/>
      <w:b/>
      <w:bCs/>
      <w:i/>
      <w:iCs/>
      <w:sz w:val="28"/>
      <w:u w:val="single"/>
    </w:rPr>
  </w:style>
  <w:style w:type="paragraph" w:styleId="NormalWeb">
    <w:name w:val="Normal (Web)"/>
    <w:basedOn w:val="Normal"/>
    <w:uiPriority w:val="99"/>
    <w:unhideWhenUsed/>
    <w:rsid w:val="00131D2F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rsid w:val="004929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rsid w:val="00FF5D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8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DB0F1-F5D4-420B-A026-A2A29F9F8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Indicação calçamento Meireles</Template>
  <TotalTime>2</TotalTime>
  <Pages>1</Pages>
  <Words>80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LOVE</vt:lpstr>
    </vt:vector>
  </TitlesOfParts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</dc:title>
  <dc:creator>OPEY A.</dc:creator>
  <cp:lastModifiedBy>00550</cp:lastModifiedBy>
  <cp:revision>2</cp:revision>
  <cp:lastPrinted>2018-08-22T15:19:00Z</cp:lastPrinted>
  <dcterms:created xsi:type="dcterms:W3CDTF">2021-09-20T14:14:00Z</dcterms:created>
  <dcterms:modified xsi:type="dcterms:W3CDTF">2021-09-20T14:14:00Z</dcterms:modified>
</cp:coreProperties>
</file>